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</w:t>
            </w:r>
            <w:bookmarkStart w:id="0" w:name="_GoBack"/>
            <w:bookmarkEnd w:id="0"/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549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657.47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657.47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范崇红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2023年7月14日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18711231656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59"/>
        <w:gridCol w:w="872"/>
        <w:gridCol w:w="1051"/>
        <w:gridCol w:w="1117"/>
        <w:gridCol w:w="1140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华容县三封寺镇卫生院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527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802.47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802.47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422.1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657.47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380.37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范崇红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2023年7月14日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18711231656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华容县三封寺镇卫生院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华容县三封寺镇卫生院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三封寺镇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三封寺镇卫生院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33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.华容县三封寺镇卫生院单位内设机构包括：5个职能科室。医疗组、防保组、行政后勤组。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2022年华容县三封寺镇卫生院基本支出合计657.47万元，主要是用于人员工资、社会保障缴费、临时工工资以及为保障医疗卫生机构正常运转、完成日常工作任务而发生的商品和服务支出。其中：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210.13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我部门项目资金按照年初预算的安排，按照月度与进度等安排资金落实，2022年华容县三封寺镇卫生院整体年初项目资金合计申报145万元，主要是用于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2022年规范化居民电子健康档案已完成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20854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份，建档率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%；共完成接种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2325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针次，其中卡介苗、乙肝疫苗、脊灰疫苗、麻疹疫苗、百白破、流脑、乙脑、甲肝等免疫规划疫苗接种率均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99 %以上；0-6岁儿童健康管理人数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1026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人，新生儿家庭访视率100%，儿童健康管理率100%；共管理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例孕产妇，早孕建册率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产后访视率100%；老年人健康管理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3465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人，健康管理率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 ;糖尿病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673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人，规范管理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588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率87.4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%；高血压管理2132人,规范管理 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1907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人,规范管理率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89.4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%；严重精神障碍患者健康管理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110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人，规范管理率100%；肺结核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人，已管理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人，管理率100%，规范服药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人，规范服药率100%；接受中医药健康管理服务老年人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3185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人，老年人中医药健康管理率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91.9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%，0-3岁儿童接受中医药健康管理服务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290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人，儿童中医药健康管理服务率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62.6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%；卫生院均实行了传染病和突发公共卫生事件预警应急机制，传染病疫情报告率100%，及时报告率100%；卫生计生监督协管信息报告率100%。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家庭医生团队5个累计签约人数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11413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人，通过“卫宁家医平台”实现了应签尽签，签约率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%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922D40-3DBF-4810-9833-4D102701139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71CAA8-379D-4CEA-8209-8695448F9F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42129BB-A799-4B19-BD21-41031DA5BBB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FFEC06D-475D-442D-9163-3FCB8FB32C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D34D7A-D2FA-431A-8E22-79698109DDB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6722595-67F9-4662-869E-F659180DA92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B79DBF63-11F0-416F-AEA1-B90478BFBF2A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578712E9-7226-4809-BD94-04F6C434B1C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B634F56-3D0C-4F3C-9FC8-62E9DA8784C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5A2D763-A6D9-42A2-95AB-F37818B8815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94085CD2-622E-4341-B47C-BEF006D8D8F3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2" w:fontKey="{5412CCC6-5A87-4AC7-A54A-1B163F8F39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7A896FAE-B282-49DC-9C97-88C0FCD765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3NmUyNWJiZmVjMzA5N2RkN2YxNWJiOGJiOTlmMDk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5FF2AE3"/>
    <w:rsid w:val="08922F27"/>
    <w:rsid w:val="09E06A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38E1EAB"/>
    <w:rsid w:val="15A620D3"/>
    <w:rsid w:val="16A3369E"/>
    <w:rsid w:val="178536BD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CA34935"/>
    <w:rsid w:val="1D5A640E"/>
    <w:rsid w:val="1DDE0ED1"/>
    <w:rsid w:val="1F7640EC"/>
    <w:rsid w:val="20D76C5F"/>
    <w:rsid w:val="21057490"/>
    <w:rsid w:val="214A230E"/>
    <w:rsid w:val="21B052C4"/>
    <w:rsid w:val="22683379"/>
    <w:rsid w:val="2271533D"/>
    <w:rsid w:val="22FF5445"/>
    <w:rsid w:val="238D0E57"/>
    <w:rsid w:val="24256710"/>
    <w:rsid w:val="251E7983"/>
    <w:rsid w:val="25847DEE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2C43EEA"/>
    <w:rsid w:val="37450F88"/>
    <w:rsid w:val="37B3394C"/>
    <w:rsid w:val="37D6106F"/>
    <w:rsid w:val="38F862EB"/>
    <w:rsid w:val="39343807"/>
    <w:rsid w:val="39887BBC"/>
    <w:rsid w:val="3A53023B"/>
    <w:rsid w:val="3A7C3409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1126E"/>
    <w:rsid w:val="43173FD4"/>
    <w:rsid w:val="44143822"/>
    <w:rsid w:val="44205041"/>
    <w:rsid w:val="44654A12"/>
    <w:rsid w:val="44F102ED"/>
    <w:rsid w:val="457C5F26"/>
    <w:rsid w:val="47A621BC"/>
    <w:rsid w:val="481C0D3A"/>
    <w:rsid w:val="49CF255F"/>
    <w:rsid w:val="4B2C5DCD"/>
    <w:rsid w:val="4B4E1540"/>
    <w:rsid w:val="4B7D1173"/>
    <w:rsid w:val="4C150E22"/>
    <w:rsid w:val="4C6A38FC"/>
    <w:rsid w:val="4CE74BC3"/>
    <w:rsid w:val="4CF5000E"/>
    <w:rsid w:val="4DB17672"/>
    <w:rsid w:val="4E48069F"/>
    <w:rsid w:val="509F054C"/>
    <w:rsid w:val="50AC44C4"/>
    <w:rsid w:val="50EA6DB9"/>
    <w:rsid w:val="51CA7471"/>
    <w:rsid w:val="51E613C5"/>
    <w:rsid w:val="521C2FA3"/>
    <w:rsid w:val="522529B2"/>
    <w:rsid w:val="53910AF4"/>
    <w:rsid w:val="555952B3"/>
    <w:rsid w:val="556B5A36"/>
    <w:rsid w:val="55AF40BB"/>
    <w:rsid w:val="56F72F7C"/>
    <w:rsid w:val="57874EDD"/>
    <w:rsid w:val="586243BF"/>
    <w:rsid w:val="58FD3402"/>
    <w:rsid w:val="5AAF7799"/>
    <w:rsid w:val="5B5C1753"/>
    <w:rsid w:val="5C261A0E"/>
    <w:rsid w:val="5C9E54E5"/>
    <w:rsid w:val="5E134100"/>
    <w:rsid w:val="5EA958DC"/>
    <w:rsid w:val="5F7A1C50"/>
    <w:rsid w:val="601C4AB5"/>
    <w:rsid w:val="60BE691E"/>
    <w:rsid w:val="61444403"/>
    <w:rsid w:val="62265BDF"/>
    <w:rsid w:val="62BB6808"/>
    <w:rsid w:val="62E1699A"/>
    <w:rsid w:val="64147F0D"/>
    <w:rsid w:val="64D66362"/>
    <w:rsid w:val="65860217"/>
    <w:rsid w:val="667E0AA1"/>
    <w:rsid w:val="670E73EE"/>
    <w:rsid w:val="67E825F8"/>
    <w:rsid w:val="68FB17C3"/>
    <w:rsid w:val="695F12F9"/>
    <w:rsid w:val="69636C3A"/>
    <w:rsid w:val="69CF7B2C"/>
    <w:rsid w:val="6A0B0004"/>
    <w:rsid w:val="6BA1010E"/>
    <w:rsid w:val="6CDD4E4A"/>
    <w:rsid w:val="6CE47E41"/>
    <w:rsid w:val="6CED5810"/>
    <w:rsid w:val="6CF92413"/>
    <w:rsid w:val="6DFE5E04"/>
    <w:rsid w:val="6E87203D"/>
    <w:rsid w:val="6F9278BB"/>
    <w:rsid w:val="70603021"/>
    <w:rsid w:val="706504D3"/>
    <w:rsid w:val="70BA2C02"/>
    <w:rsid w:val="71572F19"/>
    <w:rsid w:val="719B7427"/>
    <w:rsid w:val="724A6793"/>
    <w:rsid w:val="741F26FA"/>
    <w:rsid w:val="74470DF8"/>
    <w:rsid w:val="74B82C14"/>
    <w:rsid w:val="75FD1676"/>
    <w:rsid w:val="799536BA"/>
    <w:rsid w:val="7A252A8D"/>
    <w:rsid w:val="7B170752"/>
    <w:rsid w:val="7B8F681B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2484</Words>
  <Characters>2840</Characters>
  <Lines>0</Lines>
  <Paragraphs>0</Paragraphs>
  <TotalTime>128</TotalTime>
  <ScaleCrop>false</ScaleCrop>
  <LinksUpToDate>false</LinksUpToDate>
  <CharactersWithSpaces>2943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2023-07-14T07:57:45Z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386772509_embed</vt:lpwstr>
  </property>
  <property fmtid="{D5CDD505-2E9C-101B-9397-08002B2CF9AE}" pid="4" name="ICV">
    <vt:lpwstr>67BDC2ED2256419F951D551B115538A1_13</vt:lpwstr>
  </property>
</Properties>
</file>