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4528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4516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73032.44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79301.65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78511.23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26.11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13.72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13.72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26.11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13.72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13.72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16128.17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15659.52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15659.52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16128.17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15659.52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15659.52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王夏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15897305988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501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4"/>
        <w:gridCol w:w="869"/>
        <w:gridCol w:w="878"/>
        <w:gridCol w:w="1055"/>
        <w:gridCol w:w="1113"/>
        <w:gridCol w:w="1128"/>
        <w:gridCol w:w="589"/>
        <w:gridCol w:w="1014"/>
        <w:gridCol w:w="15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7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华容县教育体育局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58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7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7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56121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94961.17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94698.24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94698.24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94170.75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83975.11</w:t>
            </w:r>
            <w:bookmarkStart w:id="0" w:name="_GoBack"/>
            <w:bookmarkEnd w:id="0"/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78511.23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214.94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15659.52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10500.08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8.11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  <w:jc w:val="center"/>
        </w:trPr>
        <w:tc>
          <w:tcPr>
            <w:tcW w:w="58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5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58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1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王夏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15897305988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华容县教育体育局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华容县教育体育局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（一）贯彻执行党和国家教育体育工作的路线、方针、政策和法律、法规，研究拟定教育体育改革与发展政策并监督实施；拟订并组织实施全县教育体育事业发展规划。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（二）研究拟定全县教育布局和结构调整方案，会同有关部门制定学校设置标准，指导、协调各级各类学校教育教学改革，负责全县教体系统基本信息的统计、分析和发布工作。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（三）管理和指导全县基础教育、职业技术教育、成人教育、特殊教育、学前教育和社会力量办学工作。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四）执行落实中央和省、市有关普通高校、成人高校、中等专业学校以及研究生招生计划、自学考试计划，负责制定并实施全县普通高中、职业中专（高中）招生计划，负责师范类大中专毕业生、研究生回县的就业指导和教育人才交流的管理与服务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五）指导全县各级各类学校的思想政治工作、德育工作、教育教学科研工作和群团组织管理工作，统筹规划全县教师队伍建设，负责中小学教师的资格认定、招聘、职务评聘、培养培训和考核等有关工作，负责全县出国留学人员的派出管理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（六）配合有关部门拟定教育系统的人员编制、劳动工资、人事管理工作的具体办法和规章制度，抓好教体系统行政干部党风廉政建设，抓好教育行风建设。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（七）贯彻执行中央和省、市有关筹措教育经费的方针、政策和法规、拟定教育基建投资，事业经费和统配物资设备的管理制度，负责系统内教育经费的预算、决算、监管和审计工作。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（八）落实师生资助政策，建立健全困难教师、困难学生资助体系。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（九）配合有关部门做好学校安全保卫工作、中小学危房改造工作、计划生育工作、学校周边环境治理和其他工作。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（十）推行全民健身计划，指导并组织开展多种形式的群众性体育锻炼、体育训练和竞赛活动。实施国家体育锻炼标准，开展国民体质监测。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（十一）负责体育彩票销售管理工作。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（十二）负责办好体育学校，为国家输送高水平的体育后备人才。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（十三）落实县政府交办的其他事项。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78511.23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61731.78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16779.45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13.72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12.39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47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2022年度教育专项资金安排支出15659.52万元，主要包括：学校校舍维修改造等，以上经费全部落实到位，保证了相关专项工作实施。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部门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我部门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在县委、县政府的坚强领导下，坚持安全和质量“两条主线”，教育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我部门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我部门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83C35B-01C0-4D13-9BB7-CC1C6B80EB4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4E02AC4-6018-47A4-B248-056209F9E2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DDE3F64-2C20-4C00-A12B-280DE951E02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E14F48D-385D-48F6-B671-D2C595D8CA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D0067B-28C8-4BAD-8AE3-D9F8307B10B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B4166BF-E7CF-4456-969C-25D126AAF2BF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1D04BB46-207A-4EED-AA3B-C4BCB05787B0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0963EF90-C49C-441C-9181-6339F812E97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222156A9-CEA5-4CEE-9247-6D395AD04E6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7693BF0-CE40-407A-9D6E-A4C469B05EF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A0612DCC-94D4-4810-966E-33B3182BAD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9FF085E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00E0665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3336B1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3E5851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A7372BA"/>
    <w:rsid w:val="2B727476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E415AE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CFE74AC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73D62C9"/>
    <w:rsid w:val="4774343C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2FA49BE"/>
    <w:rsid w:val="53910AF4"/>
    <w:rsid w:val="53DE013B"/>
    <w:rsid w:val="54142201"/>
    <w:rsid w:val="54411660"/>
    <w:rsid w:val="555952B3"/>
    <w:rsid w:val="556B5A36"/>
    <w:rsid w:val="55AF40BB"/>
    <w:rsid w:val="55F41255"/>
    <w:rsid w:val="56F72F7C"/>
    <w:rsid w:val="57AB6AD5"/>
    <w:rsid w:val="585119A0"/>
    <w:rsid w:val="586243BF"/>
    <w:rsid w:val="58FD3402"/>
    <w:rsid w:val="5AAF7799"/>
    <w:rsid w:val="5B5C1753"/>
    <w:rsid w:val="5BAA57D0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7A05C9"/>
    <w:rsid w:val="68FB17C3"/>
    <w:rsid w:val="68FC3E5A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8C57B4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45253E2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3226</Words>
  <Characters>3564</Characters>
  <Lines>0</Lines>
  <Paragraphs>0</Paragraphs>
  <TotalTime>8</TotalTime>
  <ScaleCrop>false</ScaleCrop>
  <LinksUpToDate>false</LinksUpToDate>
  <CharactersWithSpaces>3665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2023-07-12T09:40:12Z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316C71F04C144BE8B20633A95A811330_13</vt:lpwstr>
  </property>
</Properties>
</file>