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2684.04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2509.21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2486.21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380.66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751.03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751.03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380.66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751.03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751.03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付佳新</w:t>
      </w:r>
      <w:r>
        <w:rPr>
          <w:rFonts w:hint="eastAsia" w:eastAsia="仿宋_GB2312" w:cs="Times New Roman"/>
          <w:color w:val="auto"/>
          <w:sz w:val="22"/>
          <w:lang w:eastAsia="zh-CN"/>
        </w:rPr>
        <w:t>　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18173025968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华容县第四中学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2323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3260.24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3260.24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3260.24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3237.24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一般公共预算：2849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5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2486.21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751.03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410.65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付佳新</w:t>
      </w:r>
      <w:r>
        <w:rPr>
          <w:rFonts w:hint="eastAsia" w:eastAsia="仿宋_GB2312" w:cs="Times New Roman"/>
          <w:color w:val="auto"/>
          <w:sz w:val="22"/>
          <w:lang w:eastAsia="zh-CN"/>
        </w:rPr>
        <w:t>　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18173025968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华容县第四中学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华容县第四中学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2486.21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2417.30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68.91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751.03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F2AAB1-1EEF-4296-9652-40325E2C1E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9EA561-D96B-4161-A63B-222B1D9BF9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0AAFCF-1B0D-45C1-83DC-2C47DEE0EC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400CE6A-5C76-41C0-A1D9-034CBBEDC0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D84DCCB-A4A1-489C-BEC0-76322D92E5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5414285-CD49-4B1E-B18C-86BD74693A7F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B1966465-7AB1-4BE1-8410-463102DD7104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A9352DDE-542B-43DA-8107-F4B9AA67E3F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3661090-9A7A-4DEB-B568-550C4C93048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CCDF6DA7-3D6E-4C9F-AA33-37B055F48D1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88B03ACE-01AE-4B75-BED0-AE76D95A5D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7B0CA5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07B20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8B6EF7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CF353D8"/>
    <w:rsid w:val="2D3E334C"/>
    <w:rsid w:val="2D9C2997"/>
    <w:rsid w:val="2E4F43C0"/>
    <w:rsid w:val="2EC7368E"/>
    <w:rsid w:val="2EFC4E63"/>
    <w:rsid w:val="2F701624"/>
    <w:rsid w:val="30293245"/>
    <w:rsid w:val="30FB4B41"/>
    <w:rsid w:val="3104234F"/>
    <w:rsid w:val="31326AF4"/>
    <w:rsid w:val="31621165"/>
    <w:rsid w:val="323C5548"/>
    <w:rsid w:val="34621C0C"/>
    <w:rsid w:val="34F565DC"/>
    <w:rsid w:val="350E58F0"/>
    <w:rsid w:val="35636412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9C4643"/>
    <w:rsid w:val="3CCA47F2"/>
    <w:rsid w:val="3CDE0708"/>
    <w:rsid w:val="3D5877DF"/>
    <w:rsid w:val="3DC55CAA"/>
    <w:rsid w:val="3DD556CA"/>
    <w:rsid w:val="3EA815FB"/>
    <w:rsid w:val="3F0D71EF"/>
    <w:rsid w:val="3F360997"/>
    <w:rsid w:val="3F450429"/>
    <w:rsid w:val="3F9A486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AF25462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604990"/>
    <w:rsid w:val="65860217"/>
    <w:rsid w:val="667E0AA1"/>
    <w:rsid w:val="66C11F13"/>
    <w:rsid w:val="6760172C"/>
    <w:rsid w:val="68CA3032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07F7D53"/>
    <w:rsid w:val="712728AE"/>
    <w:rsid w:val="71572F19"/>
    <w:rsid w:val="719B7427"/>
    <w:rsid w:val="722D7FCB"/>
    <w:rsid w:val="724A6793"/>
    <w:rsid w:val="72A27E05"/>
    <w:rsid w:val="7365377A"/>
    <w:rsid w:val="741F26FA"/>
    <w:rsid w:val="74470DF8"/>
    <w:rsid w:val="74F15899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  <w:rsid w:val="7EB4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2746</Words>
  <Characters>3011</Characters>
  <Lines>0</Lines>
  <Paragraphs>0</Paragraphs>
  <TotalTime>0</TotalTime>
  <ScaleCrop>false</ScaleCrop>
  <LinksUpToDate>false</LinksUpToDate>
  <CharactersWithSpaces>3110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3C631A0DFAA2492EAF5467C6EAD792B6_13</vt:lpwstr>
  </property>
</Properties>
</file>