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0"/>
        <w:gridCol w:w="2248"/>
        <w:gridCol w:w="2801"/>
        <w:gridCol w:w="19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411.40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369.69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336.64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夏  莉  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2023-07-12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18229415268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 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997"/>
        <w:gridCol w:w="1005"/>
        <w:gridCol w:w="1208"/>
        <w:gridCol w:w="1274"/>
        <w:gridCol w:w="1289"/>
        <w:gridCol w:w="675"/>
        <w:gridCol w:w="1163"/>
        <w:gridCol w:w="18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华容县第一幼儿园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216.91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469.69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436.78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436.78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436.64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248.27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336.64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188.51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夏莉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2023-07-12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18229415268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华容县第一幼儿园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华容县第一幼儿园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2.在政府和上级教育主管部门的领导下，争取资金改善办园条件，为师幼的学习和工作提供优美和谐的环境。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园的教育事业发展规划。按照干部和教师的职数、编制和管理权限，负责对本园的干部和教师进行管理，制定切实可行的幼儿园工作规章制度，提高保教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4.按照幼儿教育课程计划，开齐课程，开足课时，认真实施学前教育教学管理，全面推进素质教育，全面提高教育教学质量。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336.64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236.65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99.99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2022年度教育专项资金安排支出100万元，主要包括：支付幼儿园维修改造工程欠款。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园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footerReference r:id="rId3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D28346-3759-49A9-B16A-14CEB54CF5B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2FACFFC-714A-4D21-BEAA-3AA01C5F4A9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DFE7AB4-BD35-4B8D-BF03-2F653B90682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A767BAC-E896-4D31-AEA3-517001AB7D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A908285-1C44-46A6-9064-639A47CD997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666740C-6B4F-4F30-B815-E6DB5F1E4296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66BD84D0-2F78-405E-8901-0C1C32AA4EEB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B95F6DD3-5FBB-4598-85C5-AF9440FE827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3433852F-F888-4C7C-AAB8-6BD26938AEE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F7FA590-F860-48A6-B10A-6E91A658D66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3CA3D1E4-9349-4A49-8EFF-1DE29B81A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0ED3BD8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A616CB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04F540B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0F2092"/>
    <w:rsid w:val="181709CD"/>
    <w:rsid w:val="18AE1A47"/>
    <w:rsid w:val="19397BDE"/>
    <w:rsid w:val="19516372"/>
    <w:rsid w:val="19575CC2"/>
    <w:rsid w:val="196E452A"/>
    <w:rsid w:val="19A80228"/>
    <w:rsid w:val="1A101464"/>
    <w:rsid w:val="1A3A2D42"/>
    <w:rsid w:val="1A3A39F7"/>
    <w:rsid w:val="1AB74849"/>
    <w:rsid w:val="1AC52FF2"/>
    <w:rsid w:val="1AE6175D"/>
    <w:rsid w:val="1AEC506E"/>
    <w:rsid w:val="1AED689D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5C7161"/>
    <w:rsid w:val="21B052C4"/>
    <w:rsid w:val="221B63A0"/>
    <w:rsid w:val="22FF5445"/>
    <w:rsid w:val="232F47EC"/>
    <w:rsid w:val="238D0E57"/>
    <w:rsid w:val="23F81B3A"/>
    <w:rsid w:val="24256710"/>
    <w:rsid w:val="245F3EA5"/>
    <w:rsid w:val="24AD52A9"/>
    <w:rsid w:val="24E44037"/>
    <w:rsid w:val="251E7983"/>
    <w:rsid w:val="25950217"/>
    <w:rsid w:val="260D5D83"/>
    <w:rsid w:val="277B168E"/>
    <w:rsid w:val="281C1C4B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AA4B45"/>
    <w:rsid w:val="2EC7368E"/>
    <w:rsid w:val="2EFC4E63"/>
    <w:rsid w:val="2F701624"/>
    <w:rsid w:val="30293245"/>
    <w:rsid w:val="30D35E4E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CC32A7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803223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4142201"/>
    <w:rsid w:val="543C5B7E"/>
    <w:rsid w:val="552F1ED1"/>
    <w:rsid w:val="555952B3"/>
    <w:rsid w:val="556B5A36"/>
    <w:rsid w:val="55AF40BB"/>
    <w:rsid w:val="56F72F7C"/>
    <w:rsid w:val="585119A0"/>
    <w:rsid w:val="586243BF"/>
    <w:rsid w:val="58FD3402"/>
    <w:rsid w:val="5A2E41BB"/>
    <w:rsid w:val="5AAF7799"/>
    <w:rsid w:val="5B5C1753"/>
    <w:rsid w:val="5CDF3DD1"/>
    <w:rsid w:val="5CFE60C6"/>
    <w:rsid w:val="5E134100"/>
    <w:rsid w:val="5EC37ED9"/>
    <w:rsid w:val="5EF91F5C"/>
    <w:rsid w:val="5F4156E5"/>
    <w:rsid w:val="5F7A1C50"/>
    <w:rsid w:val="601479AF"/>
    <w:rsid w:val="60194FC5"/>
    <w:rsid w:val="601C4AB5"/>
    <w:rsid w:val="607D235F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4F0D86"/>
    <w:rsid w:val="65860217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BA1010E"/>
    <w:rsid w:val="6BFA10DE"/>
    <w:rsid w:val="6CE47E41"/>
    <w:rsid w:val="6CED5810"/>
    <w:rsid w:val="6CF92413"/>
    <w:rsid w:val="6DFE5E04"/>
    <w:rsid w:val="6E87203D"/>
    <w:rsid w:val="6E9A2E63"/>
    <w:rsid w:val="6E9B00EF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71918FC"/>
    <w:rsid w:val="77195BE7"/>
    <w:rsid w:val="77712DF4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7</Pages>
  <Words>2716</Words>
  <Characters>2943</Characters>
  <Lines>0</Lines>
  <Paragraphs>0</Paragraphs>
  <TotalTime>10</TotalTime>
  <ScaleCrop>false</ScaleCrop>
  <LinksUpToDate>false</LinksUpToDate>
  <CharactersWithSpaces>3072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2023-07-12T02:21:00Z</cp:lastPrinted>
  <dcterms:modified xsi:type="dcterms:W3CDTF">2023-07-12T08:44:01Z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0794C22C92BF43E8A7D71FFBB4DA9F66_13</vt:lpwstr>
  </property>
</Properties>
</file>