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76.73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881.53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881.53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6151.40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2498.14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2498.14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容城学校新建专项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6151.40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2498.14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2498.14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邓彩虹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18216398000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华容县容城学校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188.00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3379.67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3379.67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3379.67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3379.67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3331.18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881.53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2498.14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48.49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邓彩虹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18216398000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华容县容城学校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华容县容城学校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881.53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179.26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702.27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2022年度教育专项资金安排支出2498.14万元，主要包括：容城学校新建专项工程等，以上经费全部落实到位，保证了相关专项工作实施。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F7CBD2-72CC-4D5B-B642-62B405665B2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05BD07A-55AF-4B09-A777-9FDF35C225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ABE2A9D-4701-4364-8848-3A1BEB6CC87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520139C-1A4F-41F5-95D4-834AFCBDA5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2462015-E4AC-4C60-85BA-738560515AD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35CB491-42B9-4068-A8FF-6DB8FC2DCE1C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0CA37772-3213-446A-A575-1AE5847536E8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DAF0CCDC-7B42-4DEF-800C-DA2C1D0445B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F486F7B1-79DA-497C-8C55-77C79CFFF5B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D61BACDC-3779-4BE7-8205-FC187441AA0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EFFB5BF9-C4C0-461E-898E-23DF3AE958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4274AF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7F22DC1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7A5388"/>
    <w:rsid w:val="1CA34935"/>
    <w:rsid w:val="1D5A640E"/>
    <w:rsid w:val="1D66640A"/>
    <w:rsid w:val="1D740886"/>
    <w:rsid w:val="1E6C2189"/>
    <w:rsid w:val="1F7640EC"/>
    <w:rsid w:val="20353A44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6AF355A"/>
    <w:rsid w:val="27635E38"/>
    <w:rsid w:val="277B168E"/>
    <w:rsid w:val="28220E93"/>
    <w:rsid w:val="284A2254"/>
    <w:rsid w:val="28A26E6A"/>
    <w:rsid w:val="28BF50C6"/>
    <w:rsid w:val="292F1467"/>
    <w:rsid w:val="29786927"/>
    <w:rsid w:val="297B51B4"/>
    <w:rsid w:val="29E40467"/>
    <w:rsid w:val="29F527E2"/>
    <w:rsid w:val="29FA689B"/>
    <w:rsid w:val="2AE44C7E"/>
    <w:rsid w:val="2BF35971"/>
    <w:rsid w:val="2C487650"/>
    <w:rsid w:val="2C881C95"/>
    <w:rsid w:val="2C8D5567"/>
    <w:rsid w:val="2CBC0BC1"/>
    <w:rsid w:val="2D3E334C"/>
    <w:rsid w:val="2D9C2997"/>
    <w:rsid w:val="2E1F560E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167D4F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7E17E20"/>
    <w:rsid w:val="48302D3D"/>
    <w:rsid w:val="4955273D"/>
    <w:rsid w:val="49CF255F"/>
    <w:rsid w:val="49CF6234"/>
    <w:rsid w:val="4AB77AAC"/>
    <w:rsid w:val="4B2C5DCD"/>
    <w:rsid w:val="4B346643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4142201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0C1257"/>
    <w:rsid w:val="65860217"/>
    <w:rsid w:val="667E0AA1"/>
    <w:rsid w:val="66C11F13"/>
    <w:rsid w:val="66E96F45"/>
    <w:rsid w:val="6760172C"/>
    <w:rsid w:val="687A05C9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625601A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2746</Words>
  <Characters>3013</Characters>
  <Lines>0</Lines>
  <Paragraphs>0</Paragraphs>
  <TotalTime>6</TotalTime>
  <ScaleCrop>false</ScaleCrop>
  <LinksUpToDate>false</LinksUpToDate>
  <CharactersWithSpaces>3114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2023-07-12T09:09:29Z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6876480590FB4575B2FA21B5F1FD3012_13</vt:lpwstr>
  </property>
</Properties>
</file>