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2326.93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2622.84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2598.29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701.68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370.74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370.74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701.68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370.74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370.74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鲁再成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13762796596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华容县第二中学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1709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2993.58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2993.58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2993.58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2969.03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2572.75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2598.29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370.74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420.83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鲁再成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13762796596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华容县第二中学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华容县第二中学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4.按照普通高中教育课程计划，开齐课程，开足课时，认真实施普通高中的教育教学管理，全面推进素质教育，全面提高教育教学质量。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2598.29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1656.39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941.90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2022年度教育专项资金安排支出370.74万元，主要包括：学校校舍维修改造等，以上经费全部落实到位，保证了相关专项工作实施。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3DD3F4-6556-463C-8F76-58C6DA280D7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C5E631F-C61B-4783-A901-2AAADDDE5B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5040381-E23D-48FE-8F91-9BADA2A8DDC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1C49588-024D-4182-8404-A19DCA0619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82371C0-6626-4437-A70C-FFB2DD86C22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E04731E-6FB2-4E8D-BDF7-EB59E9EC12B0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A8E73650-D392-4D56-847A-1478651710FA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C56E5FF0-557F-4AB9-B9D1-CEAE79437EB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E05423F-AE6A-41DD-B596-AA409922253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540DA34-7338-4D7F-AC27-899A17AEC52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398FF648-95DD-4FA4-A8A5-8E8C1A6A1B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603E7B"/>
    <w:rsid w:val="09877F36"/>
    <w:rsid w:val="0ABD557B"/>
    <w:rsid w:val="0BBB5A8D"/>
    <w:rsid w:val="0C104906"/>
    <w:rsid w:val="0CCB7736"/>
    <w:rsid w:val="0D611BD6"/>
    <w:rsid w:val="0D9E0E8D"/>
    <w:rsid w:val="0DB60DC7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616A1D"/>
    <w:rsid w:val="12917E50"/>
    <w:rsid w:val="12E8417B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1FFB1A16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8CF62FC"/>
    <w:rsid w:val="292F1467"/>
    <w:rsid w:val="29786927"/>
    <w:rsid w:val="297B51B4"/>
    <w:rsid w:val="29E40467"/>
    <w:rsid w:val="29F527E2"/>
    <w:rsid w:val="29FA689B"/>
    <w:rsid w:val="2A8D423C"/>
    <w:rsid w:val="2BF35971"/>
    <w:rsid w:val="2C487650"/>
    <w:rsid w:val="2C881C95"/>
    <w:rsid w:val="2C8D5567"/>
    <w:rsid w:val="2CBC0BC1"/>
    <w:rsid w:val="2D3E334C"/>
    <w:rsid w:val="2D5F2735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2C3404B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4379FD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1B50CE"/>
    <w:rsid w:val="4955273D"/>
    <w:rsid w:val="49CF255F"/>
    <w:rsid w:val="49CF6234"/>
    <w:rsid w:val="4AB77AAC"/>
    <w:rsid w:val="4B2C5DCD"/>
    <w:rsid w:val="4B747A79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42201"/>
    <w:rsid w:val="554B41EB"/>
    <w:rsid w:val="555952B3"/>
    <w:rsid w:val="556B5A36"/>
    <w:rsid w:val="55AF40BB"/>
    <w:rsid w:val="56F72F7C"/>
    <w:rsid w:val="585119A0"/>
    <w:rsid w:val="586243BF"/>
    <w:rsid w:val="58FD3402"/>
    <w:rsid w:val="59535037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7A05C9"/>
    <w:rsid w:val="68FB17C3"/>
    <w:rsid w:val="694D1E07"/>
    <w:rsid w:val="695F12F9"/>
    <w:rsid w:val="69636C3A"/>
    <w:rsid w:val="69CF7B2C"/>
    <w:rsid w:val="6A0B0004"/>
    <w:rsid w:val="6A8421ED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47F14C9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2747</Words>
  <Characters>3013</Characters>
  <Lines>0</Lines>
  <Paragraphs>0</Paragraphs>
  <TotalTime>0</TotalTime>
  <ScaleCrop>false</ScaleCrop>
  <LinksUpToDate>false</LinksUpToDate>
  <CharactersWithSpaces>3114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2023-07-12T08:42:51Z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