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2653.71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2867.07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2867.07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0.24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0.24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299.70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350.00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350.00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299.70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350.00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350.00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张翔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13874063987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华容县章华镇红石中学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2050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3217.07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3217.07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3217.07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3217.07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3038.08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2867.07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2.00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350.00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1769.89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张翔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13874063987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华容县章华镇红石中学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华容县章华镇红石中学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2867.07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2465.37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401.70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0.24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350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bookmarkEnd w:id="0"/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343392C-874D-4480-95FD-3A70437AD66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C520591-D3DB-4046-B7C5-564340792F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BB0BF13-88B4-4780-91CD-D236813D5B2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58EA76F-20B1-4FE9-8F08-8334225474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1DCBCED-2919-4333-BA7A-C332373E56A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AA96E0F-80ED-466D-B346-67813057E3CB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35B34C68-AF62-46AC-B5B2-4855B3DFE4BC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F9D4A52C-6233-4A9F-8E6B-0EE248309B1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DAFBBF06-BA21-4F5D-8DBE-3157B27EAA8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DE640A1-8DA8-4F58-A5A4-FDD4E62EF6D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F7231E1F-9379-4DCA-B7BC-D62FD10A0A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8D5998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D87DED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79D1605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0939E1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2537E2"/>
    <w:rsid w:val="51790BFB"/>
    <w:rsid w:val="51CA7471"/>
    <w:rsid w:val="521C2FA3"/>
    <w:rsid w:val="522529B2"/>
    <w:rsid w:val="52E32E6E"/>
    <w:rsid w:val="53910AF4"/>
    <w:rsid w:val="53BB619D"/>
    <w:rsid w:val="53DE013B"/>
    <w:rsid w:val="54142201"/>
    <w:rsid w:val="555952B3"/>
    <w:rsid w:val="556B5A36"/>
    <w:rsid w:val="55AF40BB"/>
    <w:rsid w:val="56F72F7C"/>
    <w:rsid w:val="570F0FD4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5F221E"/>
    <w:rsid w:val="618242F4"/>
    <w:rsid w:val="61E64F29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7A05C9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3F36EC5"/>
    <w:rsid w:val="741F26FA"/>
    <w:rsid w:val="74470DF8"/>
    <w:rsid w:val="75A35223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2753</Words>
  <Characters>3031</Characters>
  <Lines>0</Lines>
  <Paragraphs>0</Paragraphs>
  <TotalTime>3</TotalTime>
  <ScaleCrop>false</ScaleCrop>
  <LinksUpToDate>false</LinksUpToDate>
  <CharactersWithSpaces>3132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2023-07-11T05:02:40Z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