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1777.28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2384.72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2299.42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1.10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1.10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301.41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301.41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邓业纲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13786002498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华容县第三中学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1295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2384.72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2384.72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2384.72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2299.42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2072.76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2299.42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311.96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  <w:bookmarkStart w:id="0" w:name="_GoBack"/>
            <w:bookmarkEnd w:id="0"/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邓业纲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13786002498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华容县第三中学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华容县第三中学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4.按照普通高中教育课程计划，开齐课程，开足课时，认真实施普通高中的教育教学管理，全面推进素质教育，全面提高教育教学质量。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2299.42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1625.48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673.94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1.1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100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2022年度我单位教育专项资金安排支出0万元。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D96786-C98A-4828-B0B2-314201C43E4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8C4975A-C4E7-49B4-8412-99859E15C5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E6187D3-9D45-48A5-A3BE-F89582D5CE2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2E9409A-3F35-49CA-9228-D1337920B6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146F455-C513-4AF7-95E2-FEA7C3F33F8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760F659-B9B9-4D91-8452-27721ABDDFBA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128F2694-6A53-4907-A5AF-3A65C3455014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BEE96142-BED1-4D52-BF8D-0B4E3585F02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5E3C98C8-62BA-4E2A-B01A-ED7B7BFF2BF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3A6309A3-5263-45DB-A90B-601BC917436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5632984E-5E25-4A9A-B5D5-607527C44C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603E7B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2E8417B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CC02F4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1FFB1A16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8CF62FC"/>
    <w:rsid w:val="292F1467"/>
    <w:rsid w:val="29786927"/>
    <w:rsid w:val="297B51B4"/>
    <w:rsid w:val="29E40467"/>
    <w:rsid w:val="29F527E2"/>
    <w:rsid w:val="29FA689B"/>
    <w:rsid w:val="2A8D423C"/>
    <w:rsid w:val="2BF35971"/>
    <w:rsid w:val="2C487650"/>
    <w:rsid w:val="2C881C95"/>
    <w:rsid w:val="2C8D5567"/>
    <w:rsid w:val="2C930EC1"/>
    <w:rsid w:val="2CBC0BC1"/>
    <w:rsid w:val="2D3E334C"/>
    <w:rsid w:val="2D5F2735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1D916E9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D730B1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EE57253"/>
    <w:rsid w:val="3F0D71EF"/>
    <w:rsid w:val="3F450429"/>
    <w:rsid w:val="40226C80"/>
    <w:rsid w:val="402C1320"/>
    <w:rsid w:val="404379FD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85D12F2"/>
    <w:rsid w:val="4955273D"/>
    <w:rsid w:val="49AA5D5D"/>
    <w:rsid w:val="49CF255F"/>
    <w:rsid w:val="49CF6234"/>
    <w:rsid w:val="4AB77AAC"/>
    <w:rsid w:val="4B2C5DCD"/>
    <w:rsid w:val="4B747A79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4142201"/>
    <w:rsid w:val="555952B3"/>
    <w:rsid w:val="556B5A36"/>
    <w:rsid w:val="55AF40BB"/>
    <w:rsid w:val="56F72F7C"/>
    <w:rsid w:val="585119A0"/>
    <w:rsid w:val="586243BF"/>
    <w:rsid w:val="58FD3402"/>
    <w:rsid w:val="59535037"/>
    <w:rsid w:val="5AAF7799"/>
    <w:rsid w:val="5B5C1753"/>
    <w:rsid w:val="5CDF3DD1"/>
    <w:rsid w:val="5CFE60C6"/>
    <w:rsid w:val="5E134100"/>
    <w:rsid w:val="5E7751D1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77764A4"/>
    <w:rsid w:val="687A05C9"/>
    <w:rsid w:val="68FB17C3"/>
    <w:rsid w:val="69182115"/>
    <w:rsid w:val="695F12F9"/>
    <w:rsid w:val="69636C3A"/>
    <w:rsid w:val="69CF7B2C"/>
    <w:rsid w:val="6A0B0004"/>
    <w:rsid w:val="6A8421ED"/>
    <w:rsid w:val="6BA1010E"/>
    <w:rsid w:val="6BD50F95"/>
    <w:rsid w:val="6CE47E41"/>
    <w:rsid w:val="6CED5810"/>
    <w:rsid w:val="6CF92413"/>
    <w:rsid w:val="6DB74ADC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47F14C9"/>
    <w:rsid w:val="75FD1676"/>
    <w:rsid w:val="78A21BA4"/>
    <w:rsid w:val="799536BA"/>
    <w:rsid w:val="7B170752"/>
    <w:rsid w:val="7B7A4131"/>
    <w:rsid w:val="7B8F681B"/>
    <w:rsid w:val="7B960695"/>
    <w:rsid w:val="7C0E73F4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2251</Words>
  <Characters>2502</Characters>
  <Lines>0</Lines>
  <Paragraphs>0</Paragraphs>
  <TotalTime>1</TotalTime>
  <ScaleCrop>false</ScaleCrop>
  <LinksUpToDate>false</LinksUpToDate>
  <CharactersWithSpaces>2603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2023-07-12T09:44:08Z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