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2094.92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2825.93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2825.93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299.71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1551.34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1551.34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299.71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1551.34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1551.34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肖秋云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13762029613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华容县章华学校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1701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4377.27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4377.27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4377.27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4377.27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3895.66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2825.93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1515.34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481.61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肖秋云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13762029613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华容县章华学校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华容县章华学校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2825.93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2025.87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800.06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0.46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</w:t>
      </w: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1551.34</w:t>
      </w: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bookmarkEnd w:id="0"/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613D64-707F-4BCA-99E2-A28DBF24EFC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1C31B43-0909-4D72-9132-956BFE8EF8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DFBCB21-222B-4D26-A4A3-6EE47FDABB6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3B0390A-DB4F-45CF-98D8-8794CB6029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83CC32D-94E7-4418-9332-87182F5AA9E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6217BCD-01F6-4BC2-8186-CA425B231B50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FEF0513C-DE31-46C7-A794-32C830C41D80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20C9AC9F-F84D-4F00-9088-C70F68E6EFD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862F6E73-21AE-41F5-B15A-66A5B8C8B33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C5766CF-656B-4F0A-9016-A385B646C18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1018AFF5-33F7-4A06-8E1B-4DBCB6315A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3428BF"/>
    <w:rsid w:val="1E6C2189"/>
    <w:rsid w:val="1F422777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2746</Words>
  <Characters>3039</Characters>
  <Lines>0</Lines>
  <Paragraphs>0</Paragraphs>
  <TotalTime>0</TotalTime>
  <ScaleCrop>false</ScaleCrop>
  <LinksUpToDate>false</LinksUpToDate>
  <CharactersWithSpaces>3140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2023-07-12T09:20:02Z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