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3211.57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3882.04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3881.99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0.34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0.34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356.26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72.72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72.72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356.26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72.72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72.72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right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把厉行节约工作纳入工作人员年度考核的内容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建立严格的自查自纠制度，及时制止浪费行为，对浪费现象严重的及时予以通报批评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杨晓阳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15292017221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华容县长工实验学校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2669.03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3954.76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3954.73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3954.73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3954.71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3389.73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其中：基本支出：3881.99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0.00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72.72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565.00</w:t>
            </w:r>
            <w:bookmarkStart w:id="0" w:name="_GoBack"/>
            <w:bookmarkEnd w:id="0"/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杨晓阳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2023-07-10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15292017221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华容县长工实验学校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华容县长工实验学校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3881.99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3030.49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851.51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0.34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100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2022年度教育专项资金安排支出72.72万元，主要包括：学校校舍维修改造等，以上经费全部落实到位，保证了相关专项工作实施。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326709B-F653-4268-9D63-90509F6B28D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4D3671DE-A4E9-447A-80CA-78D6C94265D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755A9F4-F724-4EE5-90D1-4F6715563A2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B285B8A8-82F6-4BE1-91ED-F9E93D85570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588BF10-5020-4117-9B1B-8570B5850AD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8D43524-0241-4C38-996C-DE1F92714982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44EB7B95-0E1A-4DAA-AB8F-5BA185ED0470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7DDAE978-671C-4054-A217-6363B0A0CF5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BA1BEDA3-AA48-446D-82F7-461AF995269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798BD02-68D7-429C-9F64-4F88203EAC4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D7DE7099-BC60-45FC-A45C-070EE7CA82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NmU4ODg5NWMxZmRlODk5ZDFhOTFjNjBjZmU3ODA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C36B66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9AE3455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4B0D2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672EC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CF2B15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970A11"/>
    <w:rsid w:val="4DB17672"/>
    <w:rsid w:val="4E245586"/>
    <w:rsid w:val="4EAA4EFF"/>
    <w:rsid w:val="4EB30373"/>
    <w:rsid w:val="4FAF1452"/>
    <w:rsid w:val="50AC44C4"/>
    <w:rsid w:val="50EA6DB9"/>
    <w:rsid w:val="51016120"/>
    <w:rsid w:val="51790BFB"/>
    <w:rsid w:val="51CA7471"/>
    <w:rsid w:val="521C2FA3"/>
    <w:rsid w:val="522529B2"/>
    <w:rsid w:val="526565AE"/>
    <w:rsid w:val="52E32E6E"/>
    <w:rsid w:val="53910AF4"/>
    <w:rsid w:val="53DE013B"/>
    <w:rsid w:val="54142201"/>
    <w:rsid w:val="555952B3"/>
    <w:rsid w:val="556B5A36"/>
    <w:rsid w:val="55AF40BB"/>
    <w:rsid w:val="56F72F7C"/>
    <w:rsid w:val="585119A0"/>
    <w:rsid w:val="586243BF"/>
    <w:rsid w:val="58FD3402"/>
    <w:rsid w:val="59D967C6"/>
    <w:rsid w:val="5AAF7799"/>
    <w:rsid w:val="5B5C1753"/>
    <w:rsid w:val="5CDF3DD1"/>
    <w:rsid w:val="5CFE60C6"/>
    <w:rsid w:val="5D906943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5B66714"/>
    <w:rsid w:val="667E0AA1"/>
    <w:rsid w:val="66C11F13"/>
    <w:rsid w:val="6760172C"/>
    <w:rsid w:val="687A05C9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244DFC"/>
    <w:rsid w:val="6DFE5E04"/>
    <w:rsid w:val="6E752A23"/>
    <w:rsid w:val="6E87203D"/>
    <w:rsid w:val="6EB64C13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181E66"/>
    <w:rsid w:val="799536BA"/>
    <w:rsid w:val="7B170752"/>
    <w:rsid w:val="7B7A4131"/>
    <w:rsid w:val="7B8F681B"/>
    <w:rsid w:val="7B960695"/>
    <w:rsid w:val="7C2C2C0C"/>
    <w:rsid w:val="7C6344CE"/>
    <w:rsid w:val="7CAD2396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2752</Words>
  <Characters>3028</Characters>
  <Lines>0</Lines>
  <Paragraphs>0</Paragraphs>
  <TotalTime>4</TotalTime>
  <ScaleCrop>false</ScaleCrop>
  <LinksUpToDate>false</LinksUpToDate>
  <CharactersWithSpaces>3129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肖秋云</cp:lastModifiedBy>
  <cp:lastPrinted>2023-06-29T01:04:00Z</cp:lastPrinted>
  <dcterms:modified xsi:type="dcterms:W3CDTF">2023-07-12T09:23:33Z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